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250" w:rsidRDefault="007E52A7" w:rsidP="00D545E7">
      <w:pPr>
        <w:pStyle w:val="Outlinetitle"/>
      </w:pPr>
      <w:r>
        <w:t>Breathing Cities</w:t>
      </w:r>
    </w:p>
    <w:p w:rsidR="00D545E7" w:rsidRDefault="007E52A7" w:rsidP="00D545E7">
      <w:pPr>
        <w:jc w:val="center"/>
      </w:pPr>
      <w:r>
        <w:t>Samantha Bratzke</w:t>
      </w:r>
    </w:p>
    <w:p w:rsidR="00F10250" w:rsidRDefault="007E52A7" w:rsidP="007E52A7">
      <w:pPr>
        <w:jc w:val="center"/>
      </w:pPr>
      <w:r>
        <w:t>August 18, 2019</w:t>
      </w:r>
    </w:p>
    <w:p w:rsidR="007E52A7" w:rsidRDefault="007E52A7" w:rsidP="007E52A7">
      <w:pPr>
        <w:jc w:val="center"/>
      </w:pPr>
    </w:p>
    <w:p w:rsidR="007E52A7" w:rsidRDefault="007E52A7" w:rsidP="007E52A7">
      <w:pPr>
        <w:rPr>
          <w:rFonts w:ascii="@=øWˇ" w:hAnsi="@=øWˇ" w:cs="@=øWˇ"/>
          <w:sz w:val="21"/>
          <w:szCs w:val="21"/>
        </w:rPr>
      </w:pPr>
      <w:r>
        <w:rPr>
          <w:rFonts w:ascii="@=øWˇ" w:hAnsi="@=øWˇ" w:cs="@=øWˇ"/>
          <w:sz w:val="21"/>
          <w:szCs w:val="21"/>
        </w:rPr>
        <w:t>Barley, Nick</w:t>
      </w:r>
      <w:proofErr w:type="gramStart"/>
      <w:r>
        <w:rPr>
          <w:rFonts w:ascii="@=øWˇ" w:hAnsi="@=øWˇ" w:cs="@=øWˇ"/>
          <w:sz w:val="21"/>
          <w:szCs w:val="21"/>
        </w:rPr>
        <w:t>.,</w:t>
      </w:r>
      <w:proofErr w:type="gramEnd"/>
      <w:r>
        <w:rPr>
          <w:rFonts w:ascii="@=øWˇ" w:hAnsi="@=øWˇ" w:cs="@=øWˇ"/>
          <w:sz w:val="21"/>
          <w:szCs w:val="21"/>
        </w:rPr>
        <w:t xml:space="preserve"> (2000) Breathing Cities: the architecture of movement. </w:t>
      </w:r>
      <w:proofErr w:type="spellStart"/>
      <w:r>
        <w:rPr>
          <w:rFonts w:ascii="@=øWˇ" w:hAnsi="@=øWˇ" w:cs="@=øWˇ"/>
          <w:sz w:val="21"/>
          <w:szCs w:val="21"/>
        </w:rPr>
        <w:t>Birkhäuser</w:t>
      </w:r>
      <w:proofErr w:type="spellEnd"/>
      <w:r>
        <w:rPr>
          <w:rFonts w:ascii="@=øWˇ" w:hAnsi="@=øWˇ" w:cs="@=øWˇ"/>
          <w:sz w:val="21"/>
          <w:szCs w:val="21"/>
        </w:rPr>
        <w:t xml:space="preserve">. </w:t>
      </w:r>
    </w:p>
    <w:p w:rsidR="007E52A7" w:rsidRPr="007E52A7" w:rsidRDefault="007E52A7" w:rsidP="007E52A7">
      <w:pPr>
        <w:ind w:left="1080"/>
        <w:rPr>
          <w:b/>
        </w:rPr>
      </w:pPr>
    </w:p>
    <w:p w:rsidR="007E52A7" w:rsidRDefault="007E52A7" w:rsidP="007E52A7">
      <w:pPr>
        <w:numPr>
          <w:ilvl w:val="0"/>
          <w:numId w:val="6"/>
        </w:numPr>
        <w:rPr>
          <w:b/>
        </w:rPr>
      </w:pPr>
      <w:r>
        <w:rPr>
          <w:b/>
        </w:rPr>
        <w:t>Geography</w:t>
      </w:r>
      <w:r w:rsidR="00242E60">
        <w:rPr>
          <w:b/>
        </w:rPr>
        <w:t xml:space="preserve">- Alex </w:t>
      </w:r>
      <w:proofErr w:type="spellStart"/>
      <w:r w:rsidR="00242E60">
        <w:rPr>
          <w:b/>
        </w:rPr>
        <w:t>Stetter</w:t>
      </w:r>
      <w:proofErr w:type="spellEnd"/>
    </w:p>
    <w:p w:rsidR="007E52A7" w:rsidRDefault="007E52A7" w:rsidP="007E52A7">
      <w:pPr>
        <w:numPr>
          <w:ilvl w:val="1"/>
          <w:numId w:val="6"/>
        </w:numPr>
      </w:pPr>
      <w:r w:rsidRPr="007E52A7">
        <w:t xml:space="preserve">Geographical and environmental factors inevitably affect the way cities look and function, from the materials used to the style of the buildings. </w:t>
      </w:r>
    </w:p>
    <w:p w:rsidR="007E52A7" w:rsidRDefault="007E52A7" w:rsidP="007E52A7">
      <w:pPr>
        <w:numPr>
          <w:ilvl w:val="2"/>
          <w:numId w:val="6"/>
        </w:numPr>
      </w:pPr>
      <w:r>
        <w:t>Also effect how we move around the cities</w:t>
      </w:r>
    </w:p>
    <w:p w:rsidR="007E52A7" w:rsidRDefault="007E52A7" w:rsidP="007E52A7">
      <w:pPr>
        <w:numPr>
          <w:ilvl w:val="1"/>
          <w:numId w:val="6"/>
        </w:numPr>
      </w:pPr>
      <w:r>
        <w:t xml:space="preserve">Climate affects the way people behave and feel </w:t>
      </w:r>
    </w:p>
    <w:p w:rsidR="007E52A7" w:rsidRDefault="007E52A7" w:rsidP="007E52A7">
      <w:pPr>
        <w:numPr>
          <w:ilvl w:val="2"/>
          <w:numId w:val="6"/>
        </w:numPr>
      </w:pPr>
      <w:r>
        <w:t>Not just clothes but also how the day is broken up in time and the architecture (air con</w:t>
      </w:r>
      <w:proofErr w:type="gramStart"/>
      <w:r>
        <w:t>?,</w:t>
      </w:r>
      <w:proofErr w:type="gramEnd"/>
      <w:r>
        <w:t xml:space="preserve"> cool green spaces?)</w:t>
      </w:r>
    </w:p>
    <w:p w:rsidR="007E52A7" w:rsidRDefault="007E52A7" w:rsidP="007E52A7">
      <w:pPr>
        <w:numPr>
          <w:ilvl w:val="1"/>
          <w:numId w:val="6"/>
        </w:numPr>
      </w:pPr>
      <w:r>
        <w:t>The character of a city could vary with the seasons</w:t>
      </w:r>
    </w:p>
    <w:p w:rsidR="007E52A7" w:rsidRDefault="007E52A7" w:rsidP="007E52A7">
      <w:pPr>
        <w:numPr>
          <w:ilvl w:val="1"/>
          <w:numId w:val="6"/>
        </w:numPr>
      </w:pPr>
      <w:r>
        <w:t>Every part of the US seems to have its own extreme meteorological or geographical hazard to contend with</w:t>
      </w:r>
    </w:p>
    <w:p w:rsidR="007E52A7" w:rsidRDefault="007E52A7" w:rsidP="007E52A7">
      <w:pPr>
        <w:numPr>
          <w:ilvl w:val="2"/>
          <w:numId w:val="6"/>
        </w:numPr>
      </w:pPr>
      <w:r>
        <w:t>California-seismic activity</w:t>
      </w:r>
    </w:p>
    <w:p w:rsidR="007E52A7" w:rsidRDefault="007E52A7" w:rsidP="007E52A7">
      <w:pPr>
        <w:numPr>
          <w:ilvl w:val="2"/>
          <w:numId w:val="6"/>
        </w:numPr>
      </w:pPr>
      <w:r>
        <w:t>Tropical storms in Caribbean</w:t>
      </w:r>
    </w:p>
    <w:p w:rsidR="007E52A7" w:rsidRDefault="007E52A7" w:rsidP="007E52A7">
      <w:pPr>
        <w:numPr>
          <w:ilvl w:val="2"/>
          <w:numId w:val="6"/>
        </w:numPr>
      </w:pPr>
      <w:r>
        <w:t>Midwest-Tornadoes</w:t>
      </w:r>
    </w:p>
    <w:p w:rsidR="007E52A7" w:rsidRDefault="007E52A7" w:rsidP="007E52A7">
      <w:pPr>
        <w:numPr>
          <w:ilvl w:val="1"/>
          <w:numId w:val="6"/>
        </w:numPr>
      </w:pPr>
      <w:r>
        <w:t>“Geography affects the urban environment, helping us to shape and sometimes destroy it, either in one dramatic gesture or gradually, over time.” P. 75</w:t>
      </w:r>
    </w:p>
    <w:p w:rsidR="007E52A7" w:rsidRDefault="007E52A7" w:rsidP="007E52A7">
      <w:pPr>
        <w:numPr>
          <w:ilvl w:val="2"/>
          <w:numId w:val="6"/>
        </w:numPr>
      </w:pPr>
      <w:r>
        <w:t>Interesting concept.  A good example is the Grand Canyon, where it is illegal to take rocks from the bottom of the Canyon</w:t>
      </w:r>
      <w:r w:rsidR="00242E60">
        <w:t xml:space="preserve"> (it is actually a felony)</w:t>
      </w:r>
    </w:p>
    <w:p w:rsidR="00242E60" w:rsidRDefault="00242E60" w:rsidP="007E52A7">
      <w:pPr>
        <w:numPr>
          <w:ilvl w:val="2"/>
          <w:numId w:val="6"/>
        </w:numPr>
      </w:pPr>
      <w:r>
        <w:t>Also Thinking about Gentrification</w:t>
      </w:r>
    </w:p>
    <w:p w:rsidR="00242E60" w:rsidRPr="00242E60" w:rsidRDefault="00242E60" w:rsidP="00242E60">
      <w:pPr>
        <w:numPr>
          <w:ilvl w:val="3"/>
          <w:numId w:val="6"/>
        </w:numPr>
        <w:rPr>
          <w:rFonts w:ascii="Times" w:hAnsi="Times"/>
          <w:sz w:val="20"/>
          <w:szCs w:val="20"/>
        </w:rPr>
      </w:pPr>
      <w:proofErr w:type="gramStart"/>
      <w:r w:rsidRPr="00242E60">
        <w:rPr>
          <w:rFonts w:ascii="-apple-system" w:hAnsi="-apple-system"/>
          <w:color w:val="000000"/>
          <w:sz w:val="34"/>
          <w:szCs w:val="34"/>
        </w:rPr>
        <w:t>gentrification</w:t>
      </w:r>
      <w:proofErr w:type="gramEnd"/>
      <w:r w:rsidRPr="00242E60">
        <w:rPr>
          <w:rFonts w:ascii="-apple-system" w:hAnsi="-apple-system"/>
          <w:color w:val="666666"/>
        </w:rPr>
        <w:t> |ˌ</w:t>
      </w:r>
      <w:proofErr w:type="spellStart"/>
      <w:r w:rsidRPr="00242E60">
        <w:rPr>
          <w:rFonts w:ascii="-apple-system" w:hAnsi="-apple-system"/>
          <w:color w:val="666666"/>
        </w:rPr>
        <w:t>jentrəfəˈkāSH</w:t>
      </w:r>
      <w:proofErr w:type="spellEnd"/>
      <w:r w:rsidRPr="00242E60">
        <w:rPr>
          <w:rFonts w:ascii="-apple-system" w:hAnsi="-apple-system"/>
          <w:color w:val="666666"/>
        </w:rPr>
        <w:t>(ə)n| </w:t>
      </w:r>
      <w:r w:rsidRPr="00242E60">
        <w:rPr>
          <w:rFonts w:ascii="-apple-system" w:hAnsi="-apple-system"/>
          <w:color w:val="000000"/>
        </w:rPr>
        <w:t>noun</w:t>
      </w:r>
      <w:r>
        <w:rPr>
          <w:rFonts w:ascii="-apple-system" w:hAnsi="-apple-system"/>
          <w:color w:val="000000"/>
        </w:rPr>
        <w:t xml:space="preserve"> - </w:t>
      </w:r>
      <w:r w:rsidRPr="00242E60">
        <w:rPr>
          <w:rFonts w:ascii="-apple-system" w:hAnsi="-apple-system"/>
          <w:color w:val="000000"/>
          <w:sz w:val="20"/>
          <w:szCs w:val="20"/>
        </w:rPr>
        <w:t>the process of renovating and improving a house or district so that it conforms to middle-class taste:</w:t>
      </w:r>
      <w:r w:rsidRPr="00242E60">
        <w:rPr>
          <w:rFonts w:ascii="-apple-system" w:hAnsi="-apple-system"/>
          <w:i/>
          <w:iCs/>
          <w:color w:val="000000"/>
          <w:sz w:val="20"/>
          <w:szCs w:val="20"/>
        </w:rPr>
        <w:t> an area undergoing rapid gentrification</w:t>
      </w:r>
      <w:r w:rsidRPr="00242E60">
        <w:rPr>
          <w:rFonts w:ascii="-apple-system" w:hAnsi="-apple-system"/>
          <w:color w:val="000000"/>
          <w:sz w:val="20"/>
          <w:szCs w:val="20"/>
        </w:rPr>
        <w:t>.</w:t>
      </w:r>
    </w:p>
    <w:p w:rsidR="00242E60" w:rsidRDefault="00242E60" w:rsidP="00242E60">
      <w:pPr>
        <w:numPr>
          <w:ilvl w:val="2"/>
          <w:numId w:val="6"/>
        </w:numPr>
      </w:pPr>
      <w:r>
        <w:t>Nature is also affected and changed by cities</w:t>
      </w:r>
    </w:p>
    <w:p w:rsidR="00242E60" w:rsidRDefault="00242E60" w:rsidP="00242E60">
      <w:pPr>
        <w:numPr>
          <w:ilvl w:val="3"/>
          <w:numId w:val="6"/>
        </w:numPr>
      </w:pPr>
      <w:r>
        <w:t xml:space="preserve">Not just </w:t>
      </w:r>
      <w:proofErr w:type="spellStart"/>
      <w:r>
        <w:t>poloution</w:t>
      </w:r>
      <w:proofErr w:type="spellEnd"/>
      <w:r>
        <w:t xml:space="preserve"> and air quality, but also river patterns, desert and sea landscapes</w:t>
      </w:r>
    </w:p>
    <w:p w:rsidR="00242E60" w:rsidRDefault="00242E60" w:rsidP="00242E60">
      <w:pPr>
        <w:numPr>
          <w:ilvl w:val="0"/>
          <w:numId w:val="6"/>
        </w:numPr>
        <w:rPr>
          <w:b/>
        </w:rPr>
      </w:pPr>
      <w:r w:rsidRPr="00242E60">
        <w:rPr>
          <w:b/>
        </w:rPr>
        <w:t xml:space="preserve">Dirt Analysis- Gail </w:t>
      </w:r>
      <w:proofErr w:type="spellStart"/>
      <w:r w:rsidRPr="00242E60">
        <w:rPr>
          <w:b/>
        </w:rPr>
        <w:t>Olding</w:t>
      </w:r>
      <w:proofErr w:type="spellEnd"/>
    </w:p>
    <w:p w:rsidR="00242E60" w:rsidRPr="00242E60" w:rsidRDefault="00242E60" w:rsidP="00242E60">
      <w:pPr>
        <w:numPr>
          <w:ilvl w:val="1"/>
          <w:numId w:val="6"/>
        </w:numPr>
      </w:pPr>
      <w:r w:rsidRPr="00242E60">
        <w:t>Collected dirt samples from under nails while in various cities and was able to identify the samples by the dirt present</w:t>
      </w:r>
    </w:p>
    <w:p w:rsidR="00242E60" w:rsidRPr="00242E60" w:rsidRDefault="00242E60" w:rsidP="00242E60">
      <w:pPr>
        <w:numPr>
          <w:ilvl w:val="1"/>
          <w:numId w:val="6"/>
        </w:numPr>
      </w:pPr>
      <w:r w:rsidRPr="00242E60">
        <w:t>“As the analysis shows, the city is ingested by us, consumed by the body”</w:t>
      </w:r>
    </w:p>
    <w:p w:rsidR="00242E60" w:rsidRPr="00242E60" w:rsidRDefault="00242E60" w:rsidP="00242E60">
      <w:pPr>
        <w:numPr>
          <w:ilvl w:val="0"/>
          <w:numId w:val="6"/>
        </w:numPr>
        <w:rPr>
          <w:b/>
        </w:rPr>
      </w:pPr>
      <w:r w:rsidRPr="00242E60">
        <w:rPr>
          <w:b/>
        </w:rPr>
        <w:t>The East river, New York- Bob Braine</w:t>
      </w:r>
    </w:p>
    <w:p w:rsidR="00242E60" w:rsidRPr="00242E60" w:rsidRDefault="00242E60" w:rsidP="00242E60">
      <w:pPr>
        <w:numPr>
          <w:ilvl w:val="1"/>
          <w:numId w:val="6"/>
        </w:numPr>
        <w:rPr>
          <w:b/>
        </w:rPr>
      </w:pPr>
      <w:r>
        <w:t xml:space="preserve">Braine explores the islands in New York’s East River.  The islands are uninhabited now, but they once housed smallpox hospitals and other undesirable institutions. </w:t>
      </w:r>
    </w:p>
    <w:p w:rsidR="00242E60" w:rsidRPr="00242E60" w:rsidRDefault="00242E60" w:rsidP="00242E60">
      <w:pPr>
        <w:numPr>
          <w:ilvl w:val="1"/>
          <w:numId w:val="6"/>
        </w:numPr>
        <w:rPr>
          <w:b/>
        </w:rPr>
      </w:pPr>
      <w:r>
        <w:t xml:space="preserve">Many buildings were on North Brother Island for drug addicted and vagrant teens. </w:t>
      </w:r>
    </w:p>
    <w:p w:rsidR="00242E60" w:rsidRPr="00242E60" w:rsidRDefault="00242E60" w:rsidP="00242E60">
      <w:pPr>
        <w:numPr>
          <w:ilvl w:val="1"/>
          <w:numId w:val="6"/>
        </w:numPr>
        <w:rPr>
          <w:b/>
        </w:rPr>
      </w:pPr>
      <w:r>
        <w:t>Now this area is in ruins and is almost an animal sanctuary</w:t>
      </w:r>
    </w:p>
    <w:p w:rsidR="00242E60" w:rsidRPr="00BE1283" w:rsidRDefault="00242E60" w:rsidP="00242E60">
      <w:pPr>
        <w:numPr>
          <w:ilvl w:val="0"/>
          <w:numId w:val="6"/>
        </w:numPr>
        <w:rPr>
          <w:b/>
        </w:rPr>
      </w:pPr>
      <w:r w:rsidRPr="00BE1283">
        <w:rPr>
          <w:b/>
        </w:rPr>
        <w:lastRenderedPageBreak/>
        <w:t>Paper, Scissors, Stone</w:t>
      </w:r>
    </w:p>
    <w:p w:rsidR="00242E60" w:rsidRPr="00BE1283" w:rsidRDefault="00242E60" w:rsidP="00242E60">
      <w:pPr>
        <w:numPr>
          <w:ilvl w:val="1"/>
          <w:numId w:val="6"/>
        </w:numPr>
        <w:rPr>
          <w:b/>
        </w:rPr>
      </w:pPr>
      <w:r>
        <w:t xml:space="preserve">Shigeru Ban interviewed by Hans-Ulrich </w:t>
      </w:r>
      <w:proofErr w:type="spellStart"/>
      <w:r>
        <w:t>Obrist</w:t>
      </w:r>
      <w:proofErr w:type="spellEnd"/>
    </w:p>
    <w:p w:rsidR="00BE1283" w:rsidRPr="000D1CA3" w:rsidRDefault="000D1CA3" w:rsidP="00242E60">
      <w:pPr>
        <w:numPr>
          <w:ilvl w:val="1"/>
          <w:numId w:val="6"/>
        </w:numPr>
        <w:rPr>
          <w:b/>
        </w:rPr>
      </w:pPr>
      <w:r>
        <w:t xml:space="preserve">Paper tube structures-the lifespan of the material has nothing to do with the lifespan of the building.  Even when the material is weak, we can </w:t>
      </w:r>
      <w:proofErr w:type="spellStart"/>
      <w:r>
        <w:t>repace</w:t>
      </w:r>
      <w:proofErr w:type="spellEnd"/>
      <w:r>
        <w:t xml:space="preserve"> it, so the building itself can go on forever.  … It doesn’t matter how long each tube lasts; if one is damaged I can change it, so the building itself lasts forever.  </w:t>
      </w:r>
    </w:p>
    <w:p w:rsidR="000D1CA3" w:rsidRPr="003F7322" w:rsidRDefault="000D1CA3" w:rsidP="00242E60">
      <w:pPr>
        <w:numPr>
          <w:ilvl w:val="1"/>
          <w:numId w:val="6"/>
        </w:numPr>
        <w:rPr>
          <w:b/>
        </w:rPr>
      </w:pPr>
      <w:r>
        <w:t>In Europe, the idea that a building can die is somehow a very big deal</w:t>
      </w:r>
    </w:p>
    <w:p w:rsidR="003F7322" w:rsidRPr="003F7322" w:rsidRDefault="003F7322" w:rsidP="00242E60">
      <w:pPr>
        <w:numPr>
          <w:ilvl w:val="1"/>
          <w:numId w:val="6"/>
        </w:numPr>
        <w:rPr>
          <w:b/>
        </w:rPr>
      </w:pPr>
      <w:r>
        <w:t>The Church was not a building, but rather an atmosphere</w:t>
      </w:r>
    </w:p>
    <w:p w:rsidR="003F7322" w:rsidRDefault="003F7322" w:rsidP="003F7322">
      <w:pPr>
        <w:numPr>
          <w:ilvl w:val="2"/>
          <w:numId w:val="6"/>
        </w:numPr>
        <w:rPr>
          <w:b/>
        </w:rPr>
      </w:pPr>
      <w:r>
        <w:rPr>
          <w:b/>
        </w:rPr>
        <w:t>“We don’t need architecture to have a church”</w:t>
      </w:r>
    </w:p>
    <w:p w:rsidR="003F7322" w:rsidRPr="003F7322" w:rsidRDefault="003F7322" w:rsidP="003F7322">
      <w:pPr>
        <w:numPr>
          <w:ilvl w:val="3"/>
          <w:numId w:val="6"/>
        </w:numPr>
        <w:rPr>
          <w:b/>
        </w:rPr>
      </w:pPr>
      <w:r>
        <w:t>Maybe buildings are completely irrelevant and its about the people</w:t>
      </w:r>
    </w:p>
    <w:p w:rsidR="003F7322" w:rsidRDefault="003F7322" w:rsidP="003F7322">
      <w:pPr>
        <w:numPr>
          <w:ilvl w:val="0"/>
          <w:numId w:val="6"/>
        </w:numPr>
        <w:rPr>
          <w:b/>
        </w:rPr>
      </w:pPr>
      <w:r>
        <w:rPr>
          <w:b/>
        </w:rPr>
        <w:t xml:space="preserve">The </w:t>
      </w:r>
      <w:proofErr w:type="spellStart"/>
      <w:r>
        <w:rPr>
          <w:b/>
        </w:rPr>
        <w:t>Loghouse</w:t>
      </w:r>
      <w:proofErr w:type="spellEnd"/>
      <w:r>
        <w:rPr>
          <w:b/>
        </w:rPr>
        <w:t xml:space="preserve">- Shigeru Ban </w:t>
      </w:r>
    </w:p>
    <w:p w:rsidR="003F7322" w:rsidRDefault="00F84DA3" w:rsidP="00F84DA3">
      <w:pPr>
        <w:numPr>
          <w:ilvl w:val="0"/>
          <w:numId w:val="6"/>
        </w:numPr>
        <w:rPr>
          <w:b/>
        </w:rPr>
      </w:pPr>
      <w:r>
        <w:rPr>
          <w:b/>
        </w:rPr>
        <w:t xml:space="preserve">LF One- </w:t>
      </w:r>
      <w:proofErr w:type="spellStart"/>
      <w:r>
        <w:rPr>
          <w:b/>
        </w:rPr>
        <w:t>Zaha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Hadid</w:t>
      </w:r>
      <w:proofErr w:type="spellEnd"/>
    </w:p>
    <w:p w:rsidR="00F84DA3" w:rsidRPr="00242E60" w:rsidRDefault="00F84DA3" w:rsidP="00F84DA3">
      <w:pPr>
        <w:numPr>
          <w:ilvl w:val="0"/>
          <w:numId w:val="6"/>
        </w:numPr>
        <w:rPr>
          <w:b/>
        </w:rPr>
      </w:pPr>
      <w:r>
        <w:rPr>
          <w:b/>
        </w:rPr>
        <w:t>Dutch Mountain-Zaanstad</w:t>
      </w:r>
      <w:bookmarkStart w:id="0" w:name="_GoBack"/>
      <w:bookmarkEnd w:id="0"/>
    </w:p>
    <w:sectPr w:rsidR="00F84DA3" w:rsidRPr="00242E6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@=øWˇ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-apple-system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0227"/>
    <w:multiLevelType w:val="multilevel"/>
    <w:tmpl w:val="FADEB2FE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">
    <w:nsid w:val="392E5FEF"/>
    <w:multiLevelType w:val="hybridMultilevel"/>
    <w:tmpl w:val="49FA7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42CA0"/>
    <w:multiLevelType w:val="hybridMultilevel"/>
    <w:tmpl w:val="493C1A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5815D6"/>
    <w:multiLevelType w:val="hybridMultilevel"/>
    <w:tmpl w:val="D83C2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503DA9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nsid w:val="72E2167C"/>
    <w:multiLevelType w:val="multilevel"/>
    <w:tmpl w:val="09AA11E6"/>
    <w:lvl w:ilvl="0">
      <w:start w:val="1"/>
      <w:numFmt w:val="upperRoman"/>
      <w:pStyle w:val="Heading1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2A7"/>
    <w:rsid w:val="000D1CA3"/>
    <w:rsid w:val="00242E60"/>
    <w:rsid w:val="002F6F5E"/>
    <w:rsid w:val="003F7322"/>
    <w:rsid w:val="00490A71"/>
    <w:rsid w:val="005A68FC"/>
    <w:rsid w:val="00602CE4"/>
    <w:rsid w:val="00623661"/>
    <w:rsid w:val="00691CAA"/>
    <w:rsid w:val="007E52A7"/>
    <w:rsid w:val="00992FD2"/>
    <w:rsid w:val="009953CA"/>
    <w:rsid w:val="00AC4672"/>
    <w:rsid w:val="00B96BBC"/>
    <w:rsid w:val="00BE1283"/>
    <w:rsid w:val="00D545E7"/>
    <w:rsid w:val="00F10250"/>
    <w:rsid w:val="00F8270A"/>
    <w:rsid w:val="00F84DA3"/>
    <w:rsid w:val="00FC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10250"/>
    <w:pPr>
      <w:keepNext/>
      <w:numPr>
        <w:numId w:val="3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10250"/>
    <w:pPr>
      <w:keepNext/>
      <w:numPr>
        <w:ilvl w:val="1"/>
        <w:numId w:val="3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1025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F10250"/>
    <w:pPr>
      <w:keepNext/>
      <w:numPr>
        <w:ilvl w:val="3"/>
        <w:numId w:val="3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F1025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490A71"/>
    <w:pPr>
      <w:numPr>
        <w:ilvl w:val="5"/>
        <w:numId w:val="3"/>
      </w:numPr>
      <w:outlineLvl w:val="5"/>
    </w:pPr>
  </w:style>
  <w:style w:type="paragraph" w:styleId="Heading7">
    <w:name w:val="heading 7"/>
    <w:basedOn w:val="Normal"/>
    <w:next w:val="Normal"/>
    <w:qFormat/>
    <w:rsid w:val="00F10250"/>
    <w:pPr>
      <w:numPr>
        <w:ilvl w:val="6"/>
        <w:numId w:val="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F10250"/>
    <w:pPr>
      <w:numPr>
        <w:ilvl w:val="7"/>
        <w:numId w:val="3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F10250"/>
    <w:pPr>
      <w:numPr>
        <w:ilvl w:val="8"/>
        <w:numId w:val="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Outlinetitle">
    <w:name w:val="Outline title"/>
    <w:basedOn w:val="Normal"/>
    <w:rsid w:val="00490A71"/>
    <w:pPr>
      <w:spacing w:after="360"/>
      <w:jc w:val="center"/>
    </w:pPr>
    <w:rPr>
      <w:b/>
      <w:sz w:val="72"/>
      <w:szCs w:val="52"/>
    </w:rPr>
  </w:style>
  <w:style w:type="paragraph" w:styleId="BalloonText">
    <w:name w:val="Balloon Text"/>
    <w:basedOn w:val="Normal"/>
    <w:semiHidden/>
    <w:rsid w:val="00FC3D67"/>
    <w:rPr>
      <w:rFonts w:ascii="Tahoma" w:hAnsi="Tahoma" w:cs="Tahoma"/>
      <w:sz w:val="16"/>
      <w:szCs w:val="16"/>
    </w:rPr>
  </w:style>
  <w:style w:type="character" w:customStyle="1" w:styleId="hw">
    <w:name w:val="hw"/>
    <w:rsid w:val="00242E60"/>
  </w:style>
  <w:style w:type="character" w:customStyle="1" w:styleId="gp">
    <w:name w:val="gp"/>
    <w:rsid w:val="00242E60"/>
  </w:style>
  <w:style w:type="character" w:customStyle="1" w:styleId="pr">
    <w:name w:val="pr"/>
    <w:rsid w:val="00242E60"/>
  </w:style>
  <w:style w:type="character" w:customStyle="1" w:styleId="apple-converted-space">
    <w:name w:val="apple-converted-space"/>
    <w:rsid w:val="00242E60"/>
  </w:style>
  <w:style w:type="character" w:customStyle="1" w:styleId="ph">
    <w:name w:val="ph"/>
    <w:rsid w:val="00242E60"/>
  </w:style>
  <w:style w:type="character" w:customStyle="1" w:styleId="df">
    <w:name w:val="df"/>
    <w:rsid w:val="00242E60"/>
  </w:style>
  <w:style w:type="character" w:customStyle="1" w:styleId="ex">
    <w:name w:val="ex"/>
    <w:rsid w:val="00242E6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F10250"/>
    <w:pPr>
      <w:keepNext/>
      <w:numPr>
        <w:numId w:val="3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10250"/>
    <w:pPr>
      <w:keepNext/>
      <w:numPr>
        <w:ilvl w:val="1"/>
        <w:numId w:val="3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1025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F10250"/>
    <w:pPr>
      <w:keepNext/>
      <w:numPr>
        <w:ilvl w:val="3"/>
        <w:numId w:val="3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F1025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490A71"/>
    <w:pPr>
      <w:numPr>
        <w:ilvl w:val="5"/>
        <w:numId w:val="3"/>
      </w:numPr>
      <w:outlineLvl w:val="5"/>
    </w:pPr>
  </w:style>
  <w:style w:type="paragraph" w:styleId="Heading7">
    <w:name w:val="heading 7"/>
    <w:basedOn w:val="Normal"/>
    <w:next w:val="Normal"/>
    <w:qFormat/>
    <w:rsid w:val="00F10250"/>
    <w:pPr>
      <w:numPr>
        <w:ilvl w:val="6"/>
        <w:numId w:val="3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F10250"/>
    <w:pPr>
      <w:numPr>
        <w:ilvl w:val="7"/>
        <w:numId w:val="3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F10250"/>
    <w:pPr>
      <w:numPr>
        <w:ilvl w:val="8"/>
        <w:numId w:val="3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Outlinetitle">
    <w:name w:val="Outline title"/>
    <w:basedOn w:val="Normal"/>
    <w:rsid w:val="00490A71"/>
    <w:pPr>
      <w:spacing w:after="360"/>
      <w:jc w:val="center"/>
    </w:pPr>
    <w:rPr>
      <w:b/>
      <w:sz w:val="72"/>
      <w:szCs w:val="52"/>
    </w:rPr>
  </w:style>
  <w:style w:type="paragraph" w:styleId="BalloonText">
    <w:name w:val="Balloon Text"/>
    <w:basedOn w:val="Normal"/>
    <w:semiHidden/>
    <w:rsid w:val="00FC3D67"/>
    <w:rPr>
      <w:rFonts w:ascii="Tahoma" w:hAnsi="Tahoma" w:cs="Tahoma"/>
      <w:sz w:val="16"/>
      <w:szCs w:val="16"/>
    </w:rPr>
  </w:style>
  <w:style w:type="character" w:customStyle="1" w:styleId="hw">
    <w:name w:val="hw"/>
    <w:rsid w:val="00242E60"/>
  </w:style>
  <w:style w:type="character" w:customStyle="1" w:styleId="gp">
    <w:name w:val="gp"/>
    <w:rsid w:val="00242E60"/>
  </w:style>
  <w:style w:type="character" w:customStyle="1" w:styleId="pr">
    <w:name w:val="pr"/>
    <w:rsid w:val="00242E60"/>
  </w:style>
  <w:style w:type="character" w:customStyle="1" w:styleId="apple-converted-space">
    <w:name w:val="apple-converted-space"/>
    <w:rsid w:val="00242E60"/>
  </w:style>
  <w:style w:type="character" w:customStyle="1" w:styleId="ph">
    <w:name w:val="ph"/>
    <w:rsid w:val="00242E60"/>
  </w:style>
  <w:style w:type="character" w:customStyle="1" w:styleId="df">
    <w:name w:val="df"/>
    <w:rsid w:val="00242E60"/>
  </w:style>
  <w:style w:type="character" w:customStyle="1" w:styleId="ex">
    <w:name w:val="ex"/>
    <w:rsid w:val="00242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71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private:var:folders:jz:s_h889y97j96tkp7qf38k8tw0000gn:T:TM0101977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TM01019770</Template>
  <TotalTime>71</TotalTime>
  <Pages>2</Pages>
  <Words>396</Words>
  <Characters>2261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</vt:lpstr>
    </vt:vector>
  </TitlesOfParts>
  <Manager/>
  <Company>Microsoft Corporation</Company>
  <LinksUpToDate>false</LinksUpToDate>
  <CharactersWithSpaces>2652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 bratzke</dc:creator>
  <cp:keywords/>
  <dc:description/>
  <cp:lastModifiedBy>sammy bratzke</cp:lastModifiedBy>
  <cp:revision>1</cp:revision>
  <cp:lastPrinted>2002-04-22T16:57:00Z</cp:lastPrinted>
  <dcterms:created xsi:type="dcterms:W3CDTF">2019-08-18T13:44:00Z</dcterms:created>
  <dcterms:modified xsi:type="dcterms:W3CDTF">2019-08-18T18:52:00Z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TC010197701033</vt:lpwstr>
  </property>
</Properties>
</file>